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7127CD" w:rsidP="007127CD">
      <w:pPr>
        <w:rPr>
          <w:rFonts w:eastAsia="黑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-181069</wp:posOffset>
                </wp:positionV>
                <wp:extent cx="5794218" cy="1040130"/>
                <wp:effectExtent l="0" t="0" r="16510" b="7620"/>
                <wp:wrapNone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218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127CD" w:rsidRPr="007127CD" w:rsidP="006C469A">
                            <w:pPr>
                              <w:spacing w:line="840" w:lineRule="exact"/>
                              <w:ind w:firstLine="84" w:firstLineChars="15"/>
                              <w:jc w:val="distribute"/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140"/>
                                <w:w w:val="90"/>
                                <w:kern w:val="4"/>
                                <w:sz w:val="56"/>
                                <w:szCs w:val="56"/>
                              </w:rPr>
                            </w:pPr>
                            <w:r w:rsidRPr="007127CD">
                              <w:rPr>
                                <w:rFonts w:eastAsia="方正小标宋简体" w:hint="eastAsia"/>
                                <w:bCs/>
                                <w:snapToGrid w:val="0"/>
                                <w:color w:val="FF0000"/>
                                <w:spacing w:val="140"/>
                                <w:w w:val="90"/>
                                <w:kern w:val="4"/>
                                <w:sz w:val="56"/>
                                <w:szCs w:val="56"/>
                              </w:rPr>
                              <w:t>中山大学科学研究院</w:t>
                            </w:r>
                          </w:p>
                          <w:p w:rsidR="007127CD" w:rsidRPr="007127CD" w:rsidP="006C469A">
                            <w:pPr>
                              <w:spacing w:line="840" w:lineRule="exact"/>
                              <w:ind w:firstLine="84" w:firstLineChars="15"/>
                              <w:jc w:val="distribute"/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140"/>
                                <w:w w:val="90"/>
                                <w:kern w:val="4"/>
                                <w:sz w:val="56"/>
                                <w:szCs w:val="56"/>
                              </w:rPr>
                            </w:pPr>
                            <w:r w:rsidRPr="007127CD">
                              <w:rPr>
                                <w:rFonts w:eastAsia="方正小标宋简体" w:hint="eastAsia"/>
                                <w:bCs/>
                                <w:snapToGrid w:val="0"/>
                                <w:color w:val="FF0000"/>
                                <w:spacing w:val="140"/>
                                <w:w w:val="90"/>
                                <w:kern w:val="4"/>
                                <w:sz w:val="56"/>
                                <w:szCs w:val="56"/>
                              </w:rPr>
                              <w:t>中山大学人文社会科学处</w:t>
                            </w:r>
                          </w:p>
                          <w:p w:rsidR="007127CD" w:rsidP="007127CD">
                            <w:pPr>
                              <w:spacing w:line="840" w:lineRule="exact"/>
                              <w:ind w:firstLine="114" w:firstLineChars="15"/>
                              <w:jc w:val="center"/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120"/>
                                <w:w w:val="90"/>
                                <w:kern w:val="4"/>
                                <w:sz w:val="76"/>
                                <w:szCs w:val="76"/>
                              </w:rPr>
                            </w:pPr>
                          </w:p>
                          <w:p w:rsidR="007127CD" w:rsidP="007127CD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92"/>
                                <w:szCs w:val="92"/>
                              </w:rPr>
                            </w:pPr>
                          </w:p>
                          <w:p w:rsidR="007127CD" w:rsidP="007127CD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92"/>
                                <w:szCs w:val="92"/>
                              </w:rPr>
                            </w:pPr>
                          </w:p>
                          <w:p w:rsidR="007127CD" w:rsidP="007127CD"/>
                        </w:txbxContent>
                      </wps:txbx>
                      <wps:bodyPr rot="0" vert="horz" wrap="square" lIns="0" tIns="0" rIns="0" bIns="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56.25pt;height:81.9pt;margin-top:-14.25pt;margin-left:0;mso-height-percent:0;mso-height-relative:margin;mso-position-horizontal:center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v-text-anchor:middle;z-index:251663360" filled="f" stroked="f">
                <v:textbox inset="0,0,0,0">
                  <w:txbxContent>
                    <w:p w:rsidR="007127CD" w:rsidRPr="007127CD" w:rsidP="006C469A">
                      <w:pPr>
                        <w:spacing w:line="840" w:lineRule="exact"/>
                        <w:ind w:firstLine="84" w:firstLineChars="15"/>
                        <w:jc w:val="distribute"/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140"/>
                          <w:w w:val="90"/>
                          <w:kern w:val="4"/>
                          <w:sz w:val="56"/>
                          <w:szCs w:val="56"/>
                        </w:rPr>
                      </w:pPr>
                      <w:r w:rsidRPr="007127CD">
                        <w:rPr>
                          <w:rFonts w:eastAsia="方正小标宋简体" w:hint="eastAsia"/>
                          <w:bCs/>
                          <w:snapToGrid w:val="0"/>
                          <w:color w:val="FF0000"/>
                          <w:spacing w:val="140"/>
                          <w:w w:val="90"/>
                          <w:kern w:val="4"/>
                          <w:sz w:val="56"/>
                          <w:szCs w:val="56"/>
                        </w:rPr>
                        <w:t>中山大学科学研究院</w:t>
                      </w:r>
                    </w:p>
                    <w:p w:rsidR="007127CD" w:rsidRPr="007127CD" w:rsidP="006C469A">
                      <w:pPr>
                        <w:spacing w:line="840" w:lineRule="exact"/>
                        <w:ind w:firstLine="84" w:firstLineChars="15"/>
                        <w:jc w:val="distribute"/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140"/>
                          <w:w w:val="90"/>
                          <w:kern w:val="4"/>
                          <w:sz w:val="56"/>
                          <w:szCs w:val="56"/>
                        </w:rPr>
                      </w:pPr>
                      <w:r w:rsidRPr="007127CD">
                        <w:rPr>
                          <w:rFonts w:eastAsia="方正小标宋简体" w:hint="eastAsia"/>
                          <w:bCs/>
                          <w:snapToGrid w:val="0"/>
                          <w:color w:val="FF0000"/>
                          <w:spacing w:val="140"/>
                          <w:w w:val="90"/>
                          <w:kern w:val="4"/>
                          <w:sz w:val="56"/>
                          <w:szCs w:val="56"/>
                        </w:rPr>
                        <w:t>中山大学人文社会科学处</w:t>
                      </w:r>
                    </w:p>
                    <w:p w:rsidR="007127CD" w:rsidP="007127CD">
                      <w:pPr>
                        <w:spacing w:line="840" w:lineRule="exact"/>
                        <w:ind w:firstLine="114" w:firstLineChars="15"/>
                        <w:jc w:val="center"/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120"/>
                          <w:w w:val="90"/>
                          <w:kern w:val="4"/>
                          <w:sz w:val="76"/>
                          <w:szCs w:val="76"/>
                        </w:rPr>
                      </w:pPr>
                    </w:p>
                    <w:p w:rsidR="007127CD" w:rsidP="007127CD">
                      <w:pPr>
                        <w:jc w:val="center"/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92"/>
                          <w:szCs w:val="92"/>
                        </w:rPr>
                      </w:pPr>
                    </w:p>
                    <w:p w:rsidR="007127CD" w:rsidP="007127CD">
                      <w:pPr>
                        <w:jc w:val="center"/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92"/>
                          <w:szCs w:val="92"/>
                        </w:rPr>
                      </w:pPr>
                    </w:p>
                    <w:p w:rsidR="007127CD" w:rsidP="007127CD"/>
                  </w:txbxContent>
                </v:textbox>
                <w10:wrap anchorx="margin" anchory="margin"/>
              </v:shape>
            </w:pict>
          </mc:Fallback>
        </mc:AlternateContent>
      </w:r>
    </w:p>
    <w:p w:rsidR="007127CD" w:rsidP="007127CD">
      <w:pPr>
        <w:tabs>
          <w:tab w:val="left" w:pos="6864"/>
        </w:tabs>
        <w:rPr>
          <w:rFonts w:eastAsia="黑体"/>
        </w:rPr>
      </w:pPr>
      <w:r>
        <w:rPr>
          <w:rFonts w:eastAsia="黑体"/>
        </w:rPr>
        <w:tab/>
      </w:r>
    </w:p>
    <w:p w:rsidR="000F1CA1" w:rsidP="007127CD">
      <w:pPr>
        <w:jc w:val="right"/>
      </w:pPr>
      <w:r w:rsidRPr="00912D8F"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2261870</wp:posOffset>
                </wp:positionV>
                <wp:extent cx="6120130" cy="0"/>
                <wp:effectExtent l="0" t="19050" r="3302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" o:spid="_x0000_s1026" style="mso-height-percent:0;mso-height-relative:page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59264" from="54.5pt,178.1pt" to="536.4pt,178.1pt" strokecolor="red" strokeweight="5pt">
                <v:stroke linestyle="thickThin"/>
              </v:line>
            </w:pict>
          </mc:Fallback>
        </mc:AlternateContent>
      </w:r>
    </w:p>
    <w:p w:rsidR="00C7205E" w:rsidP="00C7205E">
      <w:pPr>
        <w:jc w:val="right"/>
      </w:pPr>
      <w:r w:rsidRPr="00C7205E">
        <w:rPr>
          <w:rFonts w:hint="eastAsia"/>
        </w:rPr>
        <w:t>科研〔</w:t>
      </w:r>
      <w:r w:rsidRPr="00C7205E">
        <w:rPr>
          <w:rFonts w:hint="eastAsia"/>
        </w:rPr>
        <w:t>2023</w:t>
      </w:r>
      <w:r w:rsidRPr="00C7205E">
        <w:rPr>
          <w:rFonts w:hint="eastAsia"/>
        </w:rPr>
        <w:t>〕</w:t>
      </w:r>
      <w:r w:rsidRPr="00C7205E">
        <w:rPr>
          <w:rFonts w:hint="eastAsia"/>
        </w:rPr>
        <w:t>1</w:t>
      </w:r>
      <w:r w:rsidRPr="00C7205E">
        <w:rPr>
          <w:rFonts w:hint="eastAsia"/>
        </w:rPr>
        <w:t>号</w:t>
      </w:r>
    </w:p>
    <w:p w:rsidR="00C7205E" w:rsidP="00C7205E">
      <w:pPr>
        <w:jc w:val="right"/>
        <w:rPr>
          <w:rFonts w:eastAsia="黑体" w:cs="Times New Roman"/>
        </w:rPr>
      </w:pPr>
    </w:p>
    <w:p w:rsidR="003A3701" w:rsidRPr="00912D8F" w:rsidP="00C7205E">
      <w:pPr>
        <w:jc w:val="right"/>
        <w:rPr>
          <w:rFonts w:eastAsia="黑体" w:cs="Times New Roman"/>
        </w:rPr>
      </w:pPr>
      <w:r w:rsidRPr="00912D8F"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9973309</wp:posOffset>
                </wp:positionV>
                <wp:extent cx="6120130" cy="0"/>
                <wp:effectExtent l="0" t="19050" r="3302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" o:spid="_x0000_s1027" style="mso-height-percent:0;mso-height-relative:page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61312" from="56.7pt,785.3pt" to="538.6pt,785.3pt" strokecolor="red" strokeweight="5pt">
                <v:stroke linestyle="thinThick"/>
              </v:line>
            </w:pict>
          </mc:Fallback>
        </mc:AlternateContent>
      </w:r>
    </w:p>
    <w:p w:rsidR="00B647F4" w:rsidRPr="00B04BB6" w:rsidP="0064332B">
      <w:pPr>
        <w:jc w:val="center"/>
        <w:rPr>
          <w:rFonts w:eastAsia="方正小标宋简体" w:cs="Times New Roman"/>
          <w:sz w:val="44"/>
        </w:rPr>
      </w:pPr>
      <w:r w:rsidRPr="00B72633">
        <w:rPr>
          <w:rFonts w:eastAsia="方正小标宋简体" w:cs="Times New Roman" w:hint="eastAsia"/>
          <w:sz w:val="44"/>
        </w:rPr>
        <w:t>科学研究院</w:t>
      </w:r>
      <w:r w:rsidR="00B6453C">
        <w:rPr>
          <w:rFonts w:eastAsia="方正小标宋简体" w:cs="Times New Roman" w:hint="eastAsia"/>
          <w:sz w:val="44"/>
        </w:rPr>
        <w:t xml:space="preserve"> </w:t>
      </w:r>
      <w:r w:rsidR="00B6453C">
        <w:rPr>
          <w:rFonts w:eastAsia="方正小标宋简体" w:cs="Times New Roman" w:hint="eastAsia"/>
          <w:sz w:val="44"/>
        </w:rPr>
        <w:t>人文社会科学处</w:t>
      </w:r>
      <w:r w:rsidRPr="00B72633" w:rsidR="00422714">
        <w:rPr>
          <w:rFonts w:eastAsia="方正小标宋简体" w:cs="Times New Roman" w:hint="eastAsia"/>
          <w:sz w:val="44"/>
        </w:rPr>
        <w:t>关于</w:t>
      </w:r>
      <w:r w:rsidRPr="0064332B" w:rsidR="0064332B">
        <w:rPr>
          <w:rFonts w:eastAsia="方正小标宋简体" w:cs="Times New Roman" w:hint="eastAsia"/>
          <w:sz w:val="44"/>
        </w:rPr>
        <w:t>《中山大学横向科研项目经费管理办法》（中大科研〔</w:t>
      </w:r>
      <w:r w:rsidRPr="0064332B" w:rsidR="0064332B">
        <w:rPr>
          <w:rFonts w:eastAsia="方正小标宋简体" w:cs="Times New Roman" w:hint="eastAsia"/>
          <w:sz w:val="44"/>
        </w:rPr>
        <w:t>2022</w:t>
      </w:r>
      <w:r w:rsidRPr="0064332B" w:rsidR="0064332B">
        <w:rPr>
          <w:rFonts w:eastAsia="方正小标宋简体" w:cs="Times New Roman" w:hint="eastAsia"/>
          <w:sz w:val="44"/>
        </w:rPr>
        <w:t>〕</w:t>
      </w:r>
      <w:r w:rsidRPr="0064332B" w:rsidR="0064332B">
        <w:rPr>
          <w:rFonts w:eastAsia="方正小标宋简体" w:cs="Times New Roman" w:hint="eastAsia"/>
          <w:sz w:val="44"/>
        </w:rPr>
        <w:t>59</w:t>
      </w:r>
      <w:r w:rsidRPr="0064332B" w:rsidR="0064332B">
        <w:rPr>
          <w:rFonts w:eastAsia="方正小标宋简体" w:cs="Times New Roman" w:hint="eastAsia"/>
          <w:sz w:val="44"/>
        </w:rPr>
        <w:t>号）制度问答</w:t>
      </w:r>
      <w:r w:rsidRPr="00B72633" w:rsidR="00422714">
        <w:rPr>
          <w:rFonts w:eastAsia="方正小标宋简体" w:cs="Times New Roman" w:hint="eastAsia"/>
          <w:sz w:val="44"/>
        </w:rPr>
        <w:t>的通知</w:t>
      </w:r>
    </w:p>
    <w:p w:rsidR="00D65E9F" w:rsidRPr="00912D8F" w:rsidP="00886BF3">
      <w:pPr>
        <w:rPr>
          <w:rFonts w:cs="Times New Roman"/>
        </w:rPr>
      </w:pPr>
    </w:p>
    <w:p w:rsidR="00F93234" w:rsidP="00C80C2F">
      <w:pPr>
        <w:spacing w:line="540" w:lineRule="exact"/>
        <w:rPr>
          <w:rFonts w:cs="Times New Roman"/>
        </w:rPr>
      </w:pPr>
      <w:r w:rsidRPr="00F7798A">
        <w:rPr>
          <w:rFonts w:cs="Times New Roman" w:hint="eastAsia"/>
        </w:rPr>
        <w:t>校机关各部、处、室，各学院、直属系，各直属单位，各附属医院（单位），产业集团，各有关科研机构</w:t>
      </w:r>
      <w:r w:rsidR="007537C1">
        <w:rPr>
          <w:rFonts w:cs="Times New Roman" w:hint="eastAsia"/>
        </w:rPr>
        <w:t>：</w:t>
      </w:r>
    </w:p>
    <w:p w:rsidR="00490348" w:rsidRPr="00490348" w:rsidP="00C80C2F">
      <w:pPr>
        <w:spacing w:line="540" w:lineRule="exact"/>
        <w:ind w:firstLine="640" w:firstLineChars="200"/>
        <w:jc w:val="both"/>
        <w:rPr>
          <w:rFonts w:cs="Times New Roman"/>
        </w:rPr>
      </w:pPr>
      <w:r w:rsidRPr="00490348">
        <w:rPr>
          <w:rFonts w:cs="Times New Roman" w:hint="eastAsia"/>
        </w:rPr>
        <w:t>《中山大学横向科研项目经费管理办法》（中大科研〔</w:t>
      </w:r>
      <w:r w:rsidRPr="00490348">
        <w:rPr>
          <w:rFonts w:cs="Times New Roman" w:hint="eastAsia"/>
        </w:rPr>
        <w:t>2022</w:t>
      </w:r>
      <w:r w:rsidRPr="00490348">
        <w:rPr>
          <w:rFonts w:cs="Times New Roman" w:hint="eastAsia"/>
        </w:rPr>
        <w:t>〕</w:t>
      </w:r>
      <w:r w:rsidRPr="00490348">
        <w:rPr>
          <w:rFonts w:cs="Times New Roman" w:hint="eastAsia"/>
        </w:rPr>
        <w:t>59</w:t>
      </w:r>
      <w:r w:rsidRPr="00490348">
        <w:rPr>
          <w:rFonts w:cs="Times New Roman" w:hint="eastAsia"/>
        </w:rPr>
        <w:t>号）已于</w:t>
      </w:r>
      <w:r w:rsidRPr="00490348">
        <w:rPr>
          <w:rFonts w:cs="Times New Roman" w:hint="eastAsia"/>
        </w:rPr>
        <w:t>2</w:t>
      </w:r>
      <w:r w:rsidRPr="00490348">
        <w:rPr>
          <w:rFonts w:cs="Times New Roman"/>
        </w:rPr>
        <w:t>022</w:t>
      </w:r>
      <w:r w:rsidRPr="00490348">
        <w:rPr>
          <w:rFonts w:cs="Times New Roman" w:hint="eastAsia"/>
        </w:rPr>
        <w:t>年第</w:t>
      </w:r>
      <w:r w:rsidRPr="00490348">
        <w:rPr>
          <w:rFonts w:cs="Times New Roman" w:hint="eastAsia"/>
        </w:rPr>
        <w:t>2</w:t>
      </w:r>
      <w:r w:rsidRPr="00490348">
        <w:rPr>
          <w:rFonts w:cs="Times New Roman"/>
        </w:rPr>
        <w:t>9</w:t>
      </w:r>
      <w:r w:rsidRPr="00490348">
        <w:rPr>
          <w:rFonts w:cs="Times New Roman" w:hint="eastAsia"/>
        </w:rPr>
        <w:t>次校党委常委会会议审议通过。</w:t>
      </w:r>
    </w:p>
    <w:p w:rsidR="005E1409" w:rsidP="00C80C2F">
      <w:pPr>
        <w:spacing w:line="540" w:lineRule="exact"/>
        <w:ind w:firstLine="640" w:firstLineChars="200"/>
        <w:jc w:val="both"/>
        <w:rPr>
          <w:rFonts w:cs="Times New Roman"/>
        </w:rPr>
      </w:pPr>
      <w:r>
        <w:rPr>
          <w:rFonts w:cs="Times New Roman" w:hint="eastAsia"/>
        </w:rPr>
        <w:t>依据</w:t>
      </w:r>
      <w:r w:rsidR="00F30094">
        <w:rPr>
          <w:rFonts w:cs="Times New Roman" w:hint="eastAsia"/>
        </w:rPr>
        <w:t>文件精神，</w:t>
      </w:r>
      <w:r w:rsidR="00F8376A">
        <w:rPr>
          <w:rFonts w:cs="Times New Roman" w:hint="eastAsia"/>
        </w:rPr>
        <w:t>科学研究院、人文社会科学处</w:t>
      </w:r>
      <w:r w:rsidR="0027408D">
        <w:rPr>
          <w:rFonts w:cs="Times New Roman" w:hint="eastAsia"/>
        </w:rPr>
        <w:t>制定了</w:t>
      </w:r>
      <w:r w:rsidRPr="00490348" w:rsidR="00490348">
        <w:rPr>
          <w:rFonts w:cs="Times New Roman" w:hint="eastAsia"/>
        </w:rPr>
        <w:t>《</w:t>
      </w:r>
      <w:r w:rsidRPr="00490348" w:rsidR="00490348">
        <w:rPr>
          <w:rFonts w:cs="Times New Roman" w:hint="eastAsia"/>
        </w:rPr>
        <w:t>&lt;</w:t>
      </w:r>
      <w:r w:rsidRPr="00490348" w:rsidR="00490348">
        <w:rPr>
          <w:rFonts w:cs="Times New Roman" w:hint="eastAsia"/>
        </w:rPr>
        <w:t>中山大学横向科研项目经费管理办法</w:t>
      </w:r>
      <w:r w:rsidRPr="00490348" w:rsidR="00490348">
        <w:rPr>
          <w:rFonts w:cs="Times New Roman" w:hint="eastAsia"/>
        </w:rPr>
        <w:t>&gt;</w:t>
      </w:r>
      <w:r w:rsidRPr="00490348" w:rsidR="00490348">
        <w:rPr>
          <w:rFonts w:cs="Times New Roman" w:hint="eastAsia"/>
        </w:rPr>
        <w:t>（中大科研〔</w:t>
      </w:r>
      <w:r w:rsidRPr="00490348" w:rsidR="00490348">
        <w:rPr>
          <w:rFonts w:cs="Times New Roman" w:hint="eastAsia"/>
        </w:rPr>
        <w:t>2022</w:t>
      </w:r>
      <w:r w:rsidRPr="00490348" w:rsidR="00490348">
        <w:rPr>
          <w:rFonts w:cs="Times New Roman" w:hint="eastAsia"/>
        </w:rPr>
        <w:t>〕</w:t>
      </w:r>
      <w:r w:rsidRPr="00490348" w:rsidR="00490348">
        <w:rPr>
          <w:rFonts w:cs="Times New Roman" w:hint="eastAsia"/>
        </w:rPr>
        <w:t>59</w:t>
      </w:r>
      <w:r w:rsidRPr="00490348" w:rsidR="00490348">
        <w:rPr>
          <w:rFonts w:cs="Times New Roman" w:hint="eastAsia"/>
        </w:rPr>
        <w:t>号）制度问答》，对民口横向科研项目的预算科目、学校管理费收取比例、结余经费处理以及接待费报销等问题进行解答，详见附件</w:t>
      </w:r>
      <w:r w:rsidRPr="00490348" w:rsidR="00490348">
        <w:rPr>
          <w:rFonts w:cs="Times New Roman"/>
        </w:rPr>
        <w:t>1</w:t>
      </w:r>
      <w:r>
        <w:rPr>
          <w:rFonts w:cs="Times New Roman" w:hint="eastAsia"/>
        </w:rPr>
        <w:t>，</w:t>
      </w:r>
      <w:r w:rsidRPr="005E1409">
        <w:rPr>
          <w:rFonts w:cs="Times New Roman" w:hint="eastAsia"/>
        </w:rPr>
        <w:t>请遵照执行。</w:t>
      </w:r>
    </w:p>
    <w:p w:rsidR="005E1409" w:rsidP="00C80C2F">
      <w:pPr>
        <w:spacing w:line="540" w:lineRule="exact"/>
        <w:ind w:firstLine="640" w:firstLineChars="200"/>
        <w:jc w:val="both"/>
        <w:rPr>
          <w:rFonts w:cs="Times New Roman"/>
        </w:rPr>
      </w:pPr>
      <w:r w:rsidRPr="005E1409">
        <w:rPr>
          <w:rFonts w:cs="Times New Roman" w:hint="eastAsia"/>
        </w:rPr>
        <w:t>特此通知。</w:t>
      </w:r>
    </w:p>
    <w:p w:rsidR="00AA7C44" w:rsidP="0027408D">
      <w:pPr>
        <w:rPr>
          <w:rFonts w:cs="Times New Roman"/>
        </w:rPr>
      </w:pPr>
    </w:p>
    <w:p w:rsidR="0027408D" w:rsidP="0027408D">
      <w:pPr>
        <w:rPr>
          <w:rFonts w:cs="Times New Roman"/>
        </w:rPr>
      </w:pPr>
    </w:p>
    <w:p w:rsidR="005E1409" w:rsidP="00C80C2F">
      <w:pPr>
        <w:spacing w:line="540" w:lineRule="exact"/>
        <w:rPr>
          <w:rFonts w:cs="Times New Roman"/>
        </w:rPr>
      </w:pPr>
    </w:p>
    <w:p w:rsidR="0084284A" w:rsidRPr="00912D8F" w:rsidP="00C80C2F">
      <w:pPr>
        <w:spacing w:line="540" w:lineRule="exact"/>
        <w:ind w:left="1920" w:hanging="1280" w:leftChars="200" w:hangingChars="400"/>
        <w:rPr>
          <w:rFonts w:cs="Times New Roman"/>
        </w:rPr>
      </w:pPr>
      <w:r w:rsidRPr="00912D8F">
        <w:rPr>
          <w:rFonts w:cs="Times New Roman"/>
        </w:rPr>
        <w:t>附件：</w:t>
      </w:r>
      <w:r w:rsidRPr="00B72633">
        <w:rPr>
          <w:rFonts w:cs="Times New Roman"/>
        </w:rPr>
        <w:t>1</w:t>
      </w:r>
      <w:r w:rsidRPr="00912D8F">
        <w:rPr>
          <w:rFonts w:cs="Times New Roman"/>
        </w:rPr>
        <w:t>.</w:t>
      </w:r>
      <w:r w:rsidRPr="00B72633" w:rsidR="00337FB3">
        <w:rPr>
          <w:rFonts w:cs="Times New Roman" w:hint="eastAsia"/>
        </w:rPr>
        <w:t xml:space="preserve"> </w:t>
      </w:r>
      <w:r w:rsidRPr="00AA7C44" w:rsidR="00AA7C44">
        <w:rPr>
          <w:rFonts w:cs="Times New Roman" w:hint="eastAsia"/>
        </w:rPr>
        <w:t>《中山大学横向科研项目经费管理办法》（中大科研〔</w:t>
      </w:r>
      <w:r w:rsidRPr="00AA7C44" w:rsidR="00AA7C44">
        <w:rPr>
          <w:rFonts w:cs="Times New Roman" w:hint="eastAsia"/>
        </w:rPr>
        <w:t>2022</w:t>
      </w:r>
      <w:r w:rsidRPr="00AA7C44" w:rsidR="00AA7C44">
        <w:rPr>
          <w:rFonts w:cs="Times New Roman" w:hint="eastAsia"/>
        </w:rPr>
        <w:t>〕</w:t>
      </w:r>
      <w:r w:rsidRPr="00AA7C44" w:rsidR="00AA7C44">
        <w:rPr>
          <w:rFonts w:cs="Times New Roman" w:hint="eastAsia"/>
        </w:rPr>
        <w:t>59</w:t>
      </w:r>
      <w:r w:rsidRPr="00AA7C44" w:rsidR="00AA7C44">
        <w:rPr>
          <w:rFonts w:cs="Times New Roman" w:hint="eastAsia"/>
        </w:rPr>
        <w:t>号）制度问答</w:t>
      </w:r>
    </w:p>
    <w:p w:rsidR="00D65E9F" w:rsidRPr="00B72633" w:rsidP="00C80C2F">
      <w:pPr>
        <w:spacing w:line="540" w:lineRule="exact"/>
        <w:rPr>
          <w:rFonts w:cs="Times New Roman"/>
        </w:rPr>
      </w:pPr>
    </w:p>
    <w:p w:rsidR="00D65E9F" w:rsidRPr="00912D8F" w:rsidP="00C80C2F">
      <w:pPr>
        <w:spacing w:line="540" w:lineRule="exact"/>
        <w:rPr>
          <w:rFonts w:cs="Times New Roman"/>
        </w:rPr>
      </w:pPr>
    </w:p>
    <w:p w:rsidR="00B633B8" w:rsidRPr="00912D8F" w:rsidP="00C80C2F">
      <w:pPr>
        <w:spacing w:line="540" w:lineRule="exact"/>
        <w:rPr>
          <w:rFonts w:cs="Times New Roman"/>
        </w:rPr>
      </w:pPr>
    </w:p>
    <w:p w:rsidR="00D65E9F" w:rsidRPr="00912D8F" w:rsidP="00C80C2F">
      <w:pPr>
        <w:spacing w:line="540" w:lineRule="exact"/>
        <w:ind w:right="83" w:rightChars="26"/>
        <w:jc w:val="center"/>
        <w:rPr>
          <w:rFonts w:cs="Times New Roman"/>
        </w:rPr>
      </w:pPr>
      <w:r w:rsidRPr="00B72633">
        <w:rPr>
          <w:rFonts w:cs="Times New Roman"/>
        </w:rPr>
        <w:t xml:space="preserve">               </w:t>
      </w:r>
      <w:r w:rsidR="00B04BB6">
        <w:rPr>
          <w:rFonts w:cs="Times New Roman"/>
        </w:rPr>
        <w:t xml:space="preserve">               </w:t>
      </w:r>
      <w:r w:rsidRPr="00B72633" w:rsidR="00F36601">
        <w:rPr>
          <w:rFonts w:cs="Times New Roman" w:hint="eastAsia"/>
        </w:rPr>
        <w:t>科学研究院</w:t>
      </w:r>
      <w:r w:rsidR="007127CD">
        <w:rPr>
          <w:rFonts w:cs="Times New Roman" w:hint="eastAsia"/>
        </w:rPr>
        <w:t xml:space="preserve"> </w:t>
      </w:r>
      <w:r w:rsidR="007127CD">
        <w:rPr>
          <w:rFonts w:cs="Times New Roman" w:hint="eastAsia"/>
        </w:rPr>
        <w:t>人文社会科学处</w:t>
      </w:r>
    </w:p>
    <w:p w:rsidR="00D65E9F" w:rsidRPr="00912D8F" w:rsidP="00790570">
      <w:pPr>
        <w:wordWrap w:val="0"/>
        <w:spacing w:line="540" w:lineRule="exact"/>
        <w:ind w:right="83" w:rightChars="26"/>
        <w:jc w:val="right"/>
        <w:rPr>
          <w:rFonts w:cs="Times New Roman"/>
        </w:rPr>
      </w:pPr>
      <w:r w:rsidRPr="00912D8F">
        <w:rPr>
          <w:rFonts w:cs="Times New Roman"/>
        </w:rPr>
        <w:t>202</w:t>
      </w:r>
      <w:r w:rsidR="00956BB5">
        <w:rPr>
          <w:rFonts w:cs="Times New Roman"/>
        </w:rPr>
        <w:t>3</w:t>
      </w:r>
      <w:r w:rsidRPr="00912D8F">
        <w:rPr>
          <w:rFonts w:cs="Times New Roman"/>
        </w:rPr>
        <w:t>年</w:t>
      </w:r>
      <w:r w:rsidRPr="00912D8F">
        <w:rPr>
          <w:rFonts w:cs="Times New Roman"/>
        </w:rPr>
        <w:t>1</w:t>
      </w:r>
      <w:r w:rsidRPr="00912D8F">
        <w:rPr>
          <w:rFonts w:cs="Times New Roman"/>
        </w:rPr>
        <w:t>月</w:t>
      </w:r>
      <w:r w:rsidR="00C811B3">
        <w:rPr>
          <w:rFonts w:cs="Times New Roman"/>
        </w:rPr>
        <w:t>18</w:t>
      </w:r>
      <w:bookmarkStart w:id="0" w:name="_GoBack"/>
      <w:bookmarkEnd w:id="0"/>
      <w:r w:rsidRPr="00912D8F" w:rsidR="004D4D47">
        <w:rPr>
          <w:rFonts w:cs="Times New Roman"/>
        </w:rPr>
        <w:t>日</w:t>
      </w:r>
      <w:r w:rsidR="00790570">
        <w:rPr>
          <w:rFonts w:cs="Times New Roman" w:hint="eastAsia"/>
        </w:rPr>
        <w:t xml:space="preserve"> </w:t>
      </w:r>
      <w:r w:rsidR="00790570">
        <w:rPr>
          <w:rFonts w:cs="Times New Roman"/>
        </w:rPr>
        <w:t xml:space="preserve">   </w:t>
      </w:r>
    </w:p>
    <w:p w:rsidR="00B647F4" w:rsidRPr="00B04BB6" w:rsidP="00C80C2F">
      <w:pPr>
        <w:tabs>
          <w:tab w:val="left" w:pos="284"/>
        </w:tabs>
        <w:adjustRightInd/>
        <w:snapToGrid/>
        <w:spacing w:line="540" w:lineRule="exact"/>
        <w:ind w:right="259" w:firstLine="579" w:rightChars="81" w:firstLineChars="181"/>
        <w:jc w:val="both"/>
        <w:rPr>
          <w:szCs w:val="32"/>
        </w:rPr>
      </w:pPr>
      <w:r>
        <w:rPr>
          <w:rFonts w:hint="eastAsia"/>
          <w:szCs w:val="32"/>
        </w:rPr>
        <w:t>（</w:t>
      </w:r>
      <w:r w:rsidR="007127CD">
        <w:rPr>
          <w:rFonts w:hint="eastAsia"/>
          <w:szCs w:val="32"/>
        </w:rPr>
        <w:t>联系人及联系方式：</w:t>
      </w:r>
      <w:r w:rsidR="00956BB5">
        <w:rPr>
          <w:rFonts w:hint="eastAsia"/>
          <w:szCs w:val="32"/>
        </w:rPr>
        <w:t>黄珍</w:t>
      </w:r>
      <w:r w:rsidR="007127CD">
        <w:rPr>
          <w:rFonts w:hint="eastAsia"/>
          <w:szCs w:val="32"/>
        </w:rPr>
        <w:t>（科学研究院）</w:t>
      </w:r>
      <w:r w:rsidR="008F2A66">
        <w:rPr>
          <w:rFonts w:hint="eastAsia"/>
          <w:szCs w:val="32"/>
        </w:rPr>
        <w:t>，</w:t>
      </w:r>
      <w:r w:rsidR="007127CD">
        <w:rPr>
          <w:szCs w:val="32"/>
        </w:rPr>
        <w:t>020-8411</w:t>
      </w:r>
      <w:r w:rsidR="007D0B7F">
        <w:rPr>
          <w:szCs w:val="32"/>
        </w:rPr>
        <w:t>1874</w:t>
      </w:r>
      <w:r>
        <w:rPr>
          <w:rFonts w:hint="eastAsia"/>
          <w:szCs w:val="32"/>
        </w:rPr>
        <w:t>；</w:t>
      </w:r>
      <w:r w:rsidR="007D0B7F">
        <w:rPr>
          <w:rFonts w:hint="eastAsia"/>
          <w:szCs w:val="32"/>
        </w:rPr>
        <w:t>姜帆</w:t>
      </w:r>
      <w:r w:rsidR="007127CD">
        <w:rPr>
          <w:rFonts w:hint="eastAsia"/>
          <w:szCs w:val="32"/>
        </w:rPr>
        <w:t>（人文社会科学处）</w:t>
      </w:r>
      <w:r>
        <w:rPr>
          <w:rFonts w:hint="eastAsia"/>
          <w:szCs w:val="32"/>
        </w:rPr>
        <w:t>，</w:t>
      </w:r>
      <w:r w:rsidR="007127CD">
        <w:rPr>
          <w:rFonts w:hint="eastAsia"/>
          <w:szCs w:val="32"/>
        </w:rPr>
        <w:t>0</w:t>
      </w:r>
      <w:r w:rsidR="007127CD">
        <w:rPr>
          <w:szCs w:val="32"/>
        </w:rPr>
        <w:t>20-8411</w:t>
      </w:r>
      <w:r w:rsidR="007D0B7F">
        <w:rPr>
          <w:szCs w:val="32"/>
        </w:rPr>
        <w:t>3303</w:t>
      </w:r>
      <w:r>
        <w:rPr>
          <w:rFonts w:hint="eastAsia"/>
          <w:szCs w:val="32"/>
        </w:rPr>
        <w:t>）</w:t>
      </w:r>
    </w:p>
    <w:sectPr w:rsidSect="00047AA4">
      <w:footerReference w:type="even" r:id="rId5"/>
      <w:footerReference w:type="default" r:id="rId6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45FDD2-D698-4665-8B7D-82B01A70F35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fontKey="{74113D74-31F9-4B74-9234-FA1B9919D30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3" w:fontKey="{D351E9BA-DDBB-40BE-B932-C8992A34E7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65853E4-C837-4F2E-BE66-339541ED93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7256463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P="00D65E9F">
        <w:pPr>
          <w:pStyle w:val="Footer"/>
          <w:ind w:firstLine="420" w:firstLineChars="150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Pr="00D65E9F" w:rsidR="00946DC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65E9F" w:rsidR="00946DC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C811B3" w:rsidR="00C811B3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Pr="00D65E9F" w:rsidR="00946DC1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P="00D65E9F"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Pr="00D65E9F" w:rsidR="00946DC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65E9F" w:rsidR="00946DC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D3404E" w:rsidR="00D3404E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Pr="00D65E9F" w:rsidR="00946DC1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09A1489"/>
    <w:multiLevelType w:val="hybridMultilevel"/>
    <w:tmpl w:val="1C566F42"/>
    <w:lvl w:ilvl="0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2399" w:hanging="420"/>
      </w:pPr>
    </w:lvl>
    <w:lvl w:ilvl="2" w:tentative="1">
      <w:start w:val="1"/>
      <w:numFmt w:val="lowerRoman"/>
      <w:lvlText w:val="%3."/>
      <w:lvlJc w:val="right"/>
      <w:pPr>
        <w:ind w:left="2819" w:hanging="420"/>
      </w:pPr>
    </w:lvl>
    <w:lvl w:ilvl="3" w:tentative="1">
      <w:start w:val="1"/>
      <w:numFmt w:val="decimal"/>
      <w:lvlText w:val="%4."/>
      <w:lvlJc w:val="left"/>
      <w:pPr>
        <w:ind w:left="3239" w:hanging="420"/>
      </w:pPr>
    </w:lvl>
    <w:lvl w:ilvl="4" w:tentative="1">
      <w:start w:val="1"/>
      <w:numFmt w:val="lowerLetter"/>
      <w:lvlText w:val="%5)"/>
      <w:lvlJc w:val="left"/>
      <w:pPr>
        <w:ind w:left="3659" w:hanging="420"/>
      </w:pPr>
    </w:lvl>
    <w:lvl w:ilvl="5" w:tentative="1">
      <w:start w:val="1"/>
      <w:numFmt w:val="lowerRoman"/>
      <w:lvlText w:val="%6."/>
      <w:lvlJc w:val="right"/>
      <w:pPr>
        <w:ind w:left="4079" w:hanging="420"/>
      </w:pPr>
    </w:lvl>
    <w:lvl w:ilvl="6" w:tentative="1">
      <w:start w:val="1"/>
      <w:numFmt w:val="decimal"/>
      <w:lvlText w:val="%7."/>
      <w:lvlJc w:val="left"/>
      <w:pPr>
        <w:ind w:left="4499" w:hanging="420"/>
      </w:pPr>
    </w:lvl>
    <w:lvl w:ilvl="7" w:tentative="1">
      <w:start w:val="1"/>
      <w:numFmt w:val="lowerLetter"/>
      <w:lvlText w:val="%8)"/>
      <w:lvlJc w:val="left"/>
      <w:pPr>
        <w:ind w:left="4919" w:hanging="420"/>
      </w:pPr>
    </w:lvl>
    <w:lvl w:ilvl="8" w:tentative="1">
      <w:start w:val="1"/>
      <w:numFmt w:val="lowerRoman"/>
      <w:lvlText w:val="%9."/>
      <w:lvlJc w:val="right"/>
      <w:pPr>
        <w:ind w:left="5339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9"/>
    <w:rsid w:val="000149C3"/>
    <w:rsid w:val="00026D3E"/>
    <w:rsid w:val="00030B15"/>
    <w:rsid w:val="00036D55"/>
    <w:rsid w:val="00047AA4"/>
    <w:rsid w:val="000542EE"/>
    <w:rsid w:val="00054C03"/>
    <w:rsid w:val="00067D68"/>
    <w:rsid w:val="000A427D"/>
    <w:rsid w:val="000A5536"/>
    <w:rsid w:val="000D6A64"/>
    <w:rsid w:val="000E3BC9"/>
    <w:rsid w:val="000F147A"/>
    <w:rsid w:val="000F1CA1"/>
    <w:rsid w:val="000F2006"/>
    <w:rsid w:val="000F64E5"/>
    <w:rsid w:val="001001BF"/>
    <w:rsid w:val="0011106B"/>
    <w:rsid w:val="00111158"/>
    <w:rsid w:val="0013580C"/>
    <w:rsid w:val="00137BA5"/>
    <w:rsid w:val="00164B3E"/>
    <w:rsid w:val="00175802"/>
    <w:rsid w:val="001775A1"/>
    <w:rsid w:val="001803AA"/>
    <w:rsid w:val="00180691"/>
    <w:rsid w:val="00192A77"/>
    <w:rsid w:val="001A0984"/>
    <w:rsid w:val="001A15AC"/>
    <w:rsid w:val="001A4D7B"/>
    <w:rsid w:val="001A581C"/>
    <w:rsid w:val="001B2074"/>
    <w:rsid w:val="001B30A3"/>
    <w:rsid w:val="001C4193"/>
    <w:rsid w:val="001C6C10"/>
    <w:rsid w:val="001E530F"/>
    <w:rsid w:val="001F41B9"/>
    <w:rsid w:val="0020631E"/>
    <w:rsid w:val="00210627"/>
    <w:rsid w:val="0021479A"/>
    <w:rsid w:val="00216360"/>
    <w:rsid w:val="00221B66"/>
    <w:rsid w:val="00224D56"/>
    <w:rsid w:val="002467D5"/>
    <w:rsid w:val="00251D5E"/>
    <w:rsid w:val="002520C1"/>
    <w:rsid w:val="00254A2E"/>
    <w:rsid w:val="00255631"/>
    <w:rsid w:val="00262190"/>
    <w:rsid w:val="00262F8B"/>
    <w:rsid w:val="00265CBA"/>
    <w:rsid w:val="0027408D"/>
    <w:rsid w:val="00276E18"/>
    <w:rsid w:val="00281585"/>
    <w:rsid w:val="002A4A2F"/>
    <w:rsid w:val="002A7FAF"/>
    <w:rsid w:val="002D2105"/>
    <w:rsid w:val="002D2143"/>
    <w:rsid w:val="002E2A09"/>
    <w:rsid w:val="002E325E"/>
    <w:rsid w:val="002E7110"/>
    <w:rsid w:val="002F0783"/>
    <w:rsid w:val="002F4D47"/>
    <w:rsid w:val="0030202D"/>
    <w:rsid w:val="00310A7F"/>
    <w:rsid w:val="003269D6"/>
    <w:rsid w:val="00330A72"/>
    <w:rsid w:val="00333BED"/>
    <w:rsid w:val="00337FB3"/>
    <w:rsid w:val="00341FF5"/>
    <w:rsid w:val="00344B46"/>
    <w:rsid w:val="003539FC"/>
    <w:rsid w:val="00362FC4"/>
    <w:rsid w:val="0037487E"/>
    <w:rsid w:val="00387133"/>
    <w:rsid w:val="003A3701"/>
    <w:rsid w:val="003B1D28"/>
    <w:rsid w:val="003B5E3B"/>
    <w:rsid w:val="003C4BE5"/>
    <w:rsid w:val="003D2FE4"/>
    <w:rsid w:val="003D4369"/>
    <w:rsid w:val="003E7EEA"/>
    <w:rsid w:val="00406824"/>
    <w:rsid w:val="00412521"/>
    <w:rsid w:val="00417D98"/>
    <w:rsid w:val="00422714"/>
    <w:rsid w:val="00422D3B"/>
    <w:rsid w:val="0042719E"/>
    <w:rsid w:val="00445496"/>
    <w:rsid w:val="004547EE"/>
    <w:rsid w:val="00455838"/>
    <w:rsid w:val="00465033"/>
    <w:rsid w:val="00470269"/>
    <w:rsid w:val="004820CB"/>
    <w:rsid w:val="00484FE5"/>
    <w:rsid w:val="0048736D"/>
    <w:rsid w:val="00490348"/>
    <w:rsid w:val="004B02EA"/>
    <w:rsid w:val="004C4B8B"/>
    <w:rsid w:val="004C5FBC"/>
    <w:rsid w:val="004D4D47"/>
    <w:rsid w:val="004D6F7B"/>
    <w:rsid w:val="004F1633"/>
    <w:rsid w:val="005002D5"/>
    <w:rsid w:val="00513F18"/>
    <w:rsid w:val="00517A19"/>
    <w:rsid w:val="00535BC8"/>
    <w:rsid w:val="0054630F"/>
    <w:rsid w:val="00571F40"/>
    <w:rsid w:val="00582738"/>
    <w:rsid w:val="00595505"/>
    <w:rsid w:val="005A02CB"/>
    <w:rsid w:val="005E1409"/>
    <w:rsid w:val="006258C8"/>
    <w:rsid w:val="00633F67"/>
    <w:rsid w:val="0064332B"/>
    <w:rsid w:val="00651433"/>
    <w:rsid w:val="006600E6"/>
    <w:rsid w:val="00661207"/>
    <w:rsid w:val="00677881"/>
    <w:rsid w:val="00680E17"/>
    <w:rsid w:val="006A69ED"/>
    <w:rsid w:val="006B5F84"/>
    <w:rsid w:val="006C469A"/>
    <w:rsid w:val="006D350C"/>
    <w:rsid w:val="006D6051"/>
    <w:rsid w:val="006E2841"/>
    <w:rsid w:val="00711D14"/>
    <w:rsid w:val="007127CD"/>
    <w:rsid w:val="007357BA"/>
    <w:rsid w:val="00745D45"/>
    <w:rsid w:val="007537C1"/>
    <w:rsid w:val="007553C4"/>
    <w:rsid w:val="00760F20"/>
    <w:rsid w:val="00762930"/>
    <w:rsid w:val="00790570"/>
    <w:rsid w:val="00796156"/>
    <w:rsid w:val="007A17DD"/>
    <w:rsid w:val="007B6944"/>
    <w:rsid w:val="007C31B7"/>
    <w:rsid w:val="007D0B7F"/>
    <w:rsid w:val="007D2BC8"/>
    <w:rsid w:val="007F1A60"/>
    <w:rsid w:val="00804651"/>
    <w:rsid w:val="00812A08"/>
    <w:rsid w:val="008220CA"/>
    <w:rsid w:val="0084284A"/>
    <w:rsid w:val="00853CE2"/>
    <w:rsid w:val="0085406F"/>
    <w:rsid w:val="00855E17"/>
    <w:rsid w:val="0085618A"/>
    <w:rsid w:val="0086691F"/>
    <w:rsid w:val="00870185"/>
    <w:rsid w:val="008739E1"/>
    <w:rsid w:val="00877663"/>
    <w:rsid w:val="0088192E"/>
    <w:rsid w:val="00885C5E"/>
    <w:rsid w:val="00886BF3"/>
    <w:rsid w:val="00887713"/>
    <w:rsid w:val="008A57A9"/>
    <w:rsid w:val="008A7B50"/>
    <w:rsid w:val="008D1907"/>
    <w:rsid w:val="008E2642"/>
    <w:rsid w:val="008E28DE"/>
    <w:rsid w:val="008E51C0"/>
    <w:rsid w:val="008F2A66"/>
    <w:rsid w:val="008F3287"/>
    <w:rsid w:val="008F44B5"/>
    <w:rsid w:val="00900508"/>
    <w:rsid w:val="009007FF"/>
    <w:rsid w:val="009106E6"/>
    <w:rsid w:val="00912D8F"/>
    <w:rsid w:val="0091761C"/>
    <w:rsid w:val="00946DC1"/>
    <w:rsid w:val="009505DB"/>
    <w:rsid w:val="0095191F"/>
    <w:rsid w:val="00956BB5"/>
    <w:rsid w:val="0096228A"/>
    <w:rsid w:val="009D51F9"/>
    <w:rsid w:val="009E1217"/>
    <w:rsid w:val="009E3F7D"/>
    <w:rsid w:val="009E7B1A"/>
    <w:rsid w:val="009F4DA9"/>
    <w:rsid w:val="00A12631"/>
    <w:rsid w:val="00A14F7B"/>
    <w:rsid w:val="00A25DC7"/>
    <w:rsid w:val="00A3122D"/>
    <w:rsid w:val="00A402A9"/>
    <w:rsid w:val="00A50D3D"/>
    <w:rsid w:val="00A50FCC"/>
    <w:rsid w:val="00A61B8B"/>
    <w:rsid w:val="00A64785"/>
    <w:rsid w:val="00A72919"/>
    <w:rsid w:val="00A915EA"/>
    <w:rsid w:val="00AA7C44"/>
    <w:rsid w:val="00AB26A6"/>
    <w:rsid w:val="00AB7102"/>
    <w:rsid w:val="00AD255A"/>
    <w:rsid w:val="00AD2B6B"/>
    <w:rsid w:val="00AF2D96"/>
    <w:rsid w:val="00B03168"/>
    <w:rsid w:val="00B04BB6"/>
    <w:rsid w:val="00B06A4A"/>
    <w:rsid w:val="00B130D9"/>
    <w:rsid w:val="00B1657A"/>
    <w:rsid w:val="00B450EC"/>
    <w:rsid w:val="00B6026B"/>
    <w:rsid w:val="00B6177F"/>
    <w:rsid w:val="00B633B8"/>
    <w:rsid w:val="00B6453C"/>
    <w:rsid w:val="00B647F4"/>
    <w:rsid w:val="00B72633"/>
    <w:rsid w:val="00B9730B"/>
    <w:rsid w:val="00BD0D4A"/>
    <w:rsid w:val="00BD53EB"/>
    <w:rsid w:val="00BF7B90"/>
    <w:rsid w:val="00C143EB"/>
    <w:rsid w:val="00C17A79"/>
    <w:rsid w:val="00C22A32"/>
    <w:rsid w:val="00C25B8B"/>
    <w:rsid w:val="00C25DF4"/>
    <w:rsid w:val="00C2743F"/>
    <w:rsid w:val="00C30E21"/>
    <w:rsid w:val="00C56B84"/>
    <w:rsid w:val="00C63DA3"/>
    <w:rsid w:val="00C656E5"/>
    <w:rsid w:val="00C7205E"/>
    <w:rsid w:val="00C80C2F"/>
    <w:rsid w:val="00C811B3"/>
    <w:rsid w:val="00C86C41"/>
    <w:rsid w:val="00C90AD8"/>
    <w:rsid w:val="00C952A4"/>
    <w:rsid w:val="00CC443F"/>
    <w:rsid w:val="00CE018E"/>
    <w:rsid w:val="00D0318A"/>
    <w:rsid w:val="00D12D05"/>
    <w:rsid w:val="00D16147"/>
    <w:rsid w:val="00D17EBD"/>
    <w:rsid w:val="00D27289"/>
    <w:rsid w:val="00D30DEE"/>
    <w:rsid w:val="00D332D9"/>
    <w:rsid w:val="00D3404E"/>
    <w:rsid w:val="00D359B0"/>
    <w:rsid w:val="00D36CA4"/>
    <w:rsid w:val="00D4716C"/>
    <w:rsid w:val="00D51993"/>
    <w:rsid w:val="00D65E9F"/>
    <w:rsid w:val="00D9127E"/>
    <w:rsid w:val="00DC3022"/>
    <w:rsid w:val="00DD0D46"/>
    <w:rsid w:val="00DD29A6"/>
    <w:rsid w:val="00DE1946"/>
    <w:rsid w:val="00DF07D8"/>
    <w:rsid w:val="00DF149D"/>
    <w:rsid w:val="00E04624"/>
    <w:rsid w:val="00E14678"/>
    <w:rsid w:val="00E23A9D"/>
    <w:rsid w:val="00E24535"/>
    <w:rsid w:val="00E34E53"/>
    <w:rsid w:val="00E47A39"/>
    <w:rsid w:val="00E546B9"/>
    <w:rsid w:val="00E55FCA"/>
    <w:rsid w:val="00E57734"/>
    <w:rsid w:val="00E64413"/>
    <w:rsid w:val="00E646E4"/>
    <w:rsid w:val="00E746D5"/>
    <w:rsid w:val="00E81587"/>
    <w:rsid w:val="00E85A0E"/>
    <w:rsid w:val="00E8730C"/>
    <w:rsid w:val="00E877E1"/>
    <w:rsid w:val="00E97DC5"/>
    <w:rsid w:val="00EA5D91"/>
    <w:rsid w:val="00EB212C"/>
    <w:rsid w:val="00EE41EB"/>
    <w:rsid w:val="00EF0F70"/>
    <w:rsid w:val="00F10348"/>
    <w:rsid w:val="00F10BD3"/>
    <w:rsid w:val="00F27225"/>
    <w:rsid w:val="00F30094"/>
    <w:rsid w:val="00F34512"/>
    <w:rsid w:val="00F36601"/>
    <w:rsid w:val="00F47DF8"/>
    <w:rsid w:val="00F52ABD"/>
    <w:rsid w:val="00F673CE"/>
    <w:rsid w:val="00F7798A"/>
    <w:rsid w:val="00F82467"/>
    <w:rsid w:val="00F832E1"/>
    <w:rsid w:val="00F8376A"/>
    <w:rsid w:val="00F93234"/>
    <w:rsid w:val="00FA37A8"/>
    <w:rsid w:val="00FD561B"/>
    <w:rsid w:val="00FE2FE8"/>
    <w:rsid w:val="00FE4DFE"/>
    <w:rsid w:val="00FF1E9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6E6E169-4706-435F-9F29-B02AAD5FE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841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2D2105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2D2105"/>
    <w:rPr>
      <w:sz w:val="18"/>
      <w:szCs w:val="18"/>
    </w:rPr>
  </w:style>
  <w:style w:type="paragraph" w:styleId="BodyTextIndent">
    <w:name w:val="Body Text Indent"/>
    <w:basedOn w:val="Normal"/>
    <w:link w:val="a1"/>
    <w:rsid w:val="002D2105"/>
    <w:pPr>
      <w:spacing w:line="460" w:lineRule="atLeast"/>
      <w:ind w:firstLine="461" w:firstLineChars="192"/>
    </w:pPr>
    <w:rPr>
      <w:sz w:val="24"/>
    </w:rPr>
  </w:style>
  <w:style w:type="character" w:customStyle="1" w:styleId="a1">
    <w:name w:val="正文文本缩进 字符"/>
    <w:basedOn w:val="DefaultParagraphFont"/>
    <w:link w:val="BodyTextIndent"/>
    <w:rsid w:val="002D2105"/>
    <w:rPr>
      <w:rFonts w:ascii="Times New Roman" w:eastAsia="宋体" w:hAnsi="Times New Roman" w:cs="Times New Roman"/>
      <w:sz w:val="24"/>
      <w:szCs w:val="24"/>
    </w:rPr>
  </w:style>
  <w:style w:type="paragraph" w:styleId="BodyText">
    <w:name w:val="Body Text"/>
    <w:basedOn w:val="Normal"/>
    <w:link w:val="a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a2">
    <w:name w:val="正文文本 字符"/>
    <w:basedOn w:val="DefaultParagraphFont"/>
    <w:link w:val="BodyText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BalloonText">
    <w:name w:val="Balloon Text"/>
    <w:basedOn w:val="Normal"/>
    <w:link w:val="a3"/>
    <w:uiPriority w:val="99"/>
    <w:semiHidden/>
    <w:unhideWhenUsed/>
    <w:rsid w:val="002D2105"/>
    <w:rPr>
      <w:sz w:val="18"/>
      <w:szCs w:val="18"/>
    </w:rPr>
  </w:style>
  <w:style w:type="character" w:customStyle="1" w:styleId="a3">
    <w:name w:val="批注框文本 字符"/>
    <w:basedOn w:val="DefaultParagraphFont"/>
    <w:link w:val="BalloonText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886BF3"/>
  </w:style>
  <w:style w:type="paragraph" w:styleId="Revision">
    <w:name w:val="Revision"/>
    <w:hidden/>
    <w:uiPriority w:val="99"/>
    <w:semiHidden/>
    <w:rsid w:val="00164B3E"/>
    <w:rPr>
      <w:rFonts w:ascii="Times New Roman" w:eastAsia="仿宋_GB2312" w:hAnsi="Times New Roman"/>
      <w:sz w:val="32"/>
    </w:rPr>
  </w:style>
  <w:style w:type="paragraph" w:styleId="ListParagraph">
    <w:name w:val="List Paragraph"/>
    <w:basedOn w:val="Normal"/>
    <w:uiPriority w:val="34"/>
    <w:qFormat/>
    <w:rsid w:val="0084284A"/>
    <w:pPr>
      <w:ind w:firstLine="420" w:firstLineChars="200"/>
    </w:pPr>
  </w:style>
  <w:style w:type="character" w:styleId="CommentReference">
    <w:name w:val="annotation reference"/>
    <w:basedOn w:val="DefaultParagraphFont"/>
    <w:uiPriority w:val="99"/>
    <w:semiHidden/>
    <w:unhideWhenUsed/>
    <w:rsid w:val="00362FC4"/>
    <w:rPr>
      <w:sz w:val="21"/>
      <w:szCs w:val="21"/>
    </w:rPr>
  </w:style>
  <w:style w:type="paragraph" w:styleId="CommentText">
    <w:name w:val="annotation text"/>
    <w:basedOn w:val="Normal"/>
    <w:link w:val="a4"/>
    <w:uiPriority w:val="99"/>
    <w:semiHidden/>
    <w:unhideWhenUsed/>
    <w:rsid w:val="00362FC4"/>
  </w:style>
  <w:style w:type="character" w:customStyle="1" w:styleId="a4">
    <w:name w:val="批注文字 字符"/>
    <w:basedOn w:val="DefaultParagraphFont"/>
    <w:link w:val="CommentText"/>
    <w:uiPriority w:val="99"/>
    <w:semiHidden/>
    <w:rsid w:val="00362FC4"/>
    <w:rPr>
      <w:rFonts w:ascii="Times New Roman" w:eastAsia="仿宋_GB2312" w:hAnsi="Times New Roman"/>
      <w:sz w:val="32"/>
    </w:rPr>
  </w:style>
  <w:style w:type="paragraph" w:styleId="CommentSubject">
    <w:name w:val="annotation subject"/>
    <w:basedOn w:val="CommentText"/>
    <w:next w:val="CommentText"/>
    <w:link w:val="a5"/>
    <w:uiPriority w:val="99"/>
    <w:semiHidden/>
    <w:unhideWhenUsed/>
    <w:rsid w:val="00362FC4"/>
    <w:rPr>
      <w:b/>
      <w:bCs/>
    </w:rPr>
  </w:style>
  <w:style w:type="character" w:customStyle="1" w:styleId="a5">
    <w:name w:val="批注主题 字符"/>
    <w:basedOn w:val="a4"/>
    <w:link w:val="CommentSubject"/>
    <w:uiPriority w:val="99"/>
    <w:semiHidden/>
    <w:rsid w:val="00362FC4"/>
    <w:rPr>
      <w:rFonts w:ascii="Times New Roman" w:eastAsia="仿宋_GB2312" w:hAnsi="Times New Roman"/>
      <w:b/>
      <w:bC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footer" Target="footer1.xml" /><Relationship Id="rId6" Type="http://schemas.openxmlformats.org/officeDocument/2006/relationships/footer" Target="footer2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B4947-A4E8-4F6F-98E8-3FC1F7B91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6</TotalTime>
  <Pages>2</Pages>
  <Words>71</Words>
  <Characters>408</Characters>
  <Application>Microsoft Office Word</Application>
  <DocSecurity>0</DocSecurity>
  <Lines>3</Lines>
  <Paragraphs>1</Paragraphs>
  <ScaleCrop>false</ScaleCrop>
  <Company>SYSU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科学研究院</cp:lastModifiedBy>
  <cp:revision>5</cp:revision>
  <cp:lastPrinted>2016-11-03T09:16:00Z</cp:lastPrinted>
  <dcterms:created xsi:type="dcterms:W3CDTF">2023-01-04T07:13:00Z</dcterms:created>
  <dcterms:modified xsi:type="dcterms:W3CDTF">2023-01-18T08:19:00Z</dcterms:modified>
</cp:coreProperties>
</file>